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2A5" w:rsidRDefault="009B72A5" w:rsidP="00B51B19">
      <w:pPr>
        <w:rPr>
          <w:b/>
          <w:bCs/>
          <w:i/>
        </w:rPr>
      </w:pPr>
    </w:p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394B79" w:rsidRDefault="00394B79" w:rsidP="00394B79">
      <w:pPr>
        <w:jc w:val="center"/>
        <w:rPr>
          <w:b/>
          <w:sz w:val="28"/>
          <w:szCs w:val="28"/>
        </w:rPr>
      </w:pPr>
      <w:r w:rsidRPr="005D509E">
        <w:rPr>
          <w:b/>
          <w:sz w:val="28"/>
          <w:szCs w:val="28"/>
        </w:rPr>
        <w:t xml:space="preserve">ELENCO </w:t>
      </w:r>
      <w:r w:rsidR="0032374E">
        <w:rPr>
          <w:b/>
          <w:sz w:val="28"/>
          <w:szCs w:val="28"/>
        </w:rPr>
        <w:t>AGGIUNTIVO</w:t>
      </w:r>
      <w:r w:rsidRPr="005D509E">
        <w:rPr>
          <w:b/>
          <w:sz w:val="28"/>
          <w:szCs w:val="28"/>
        </w:rPr>
        <w:t xml:space="preserve"> </w:t>
      </w:r>
      <w:proofErr w:type="gramStart"/>
      <w:r w:rsidRPr="005D509E">
        <w:rPr>
          <w:b/>
          <w:sz w:val="28"/>
          <w:szCs w:val="28"/>
        </w:rPr>
        <w:t>AMMESSI</w:t>
      </w:r>
      <w:r>
        <w:rPr>
          <w:b/>
          <w:sz w:val="28"/>
          <w:szCs w:val="28"/>
        </w:rPr>
        <w:t xml:space="preserve"> </w:t>
      </w:r>
      <w:r w:rsidRPr="005D509E">
        <w:rPr>
          <w:b/>
          <w:sz w:val="28"/>
          <w:szCs w:val="28"/>
        </w:rPr>
        <w:t xml:space="preserve"> SE</w:t>
      </w:r>
      <w:r>
        <w:rPr>
          <w:b/>
          <w:sz w:val="28"/>
          <w:szCs w:val="28"/>
        </w:rPr>
        <w:t>RVIZI</w:t>
      </w:r>
      <w:r w:rsidR="0032374E">
        <w:rPr>
          <w:b/>
          <w:sz w:val="28"/>
          <w:szCs w:val="28"/>
        </w:rPr>
        <w:t>O</w:t>
      </w:r>
      <w:proofErr w:type="gramEnd"/>
      <w:r w:rsidR="0032374E">
        <w:rPr>
          <w:b/>
          <w:sz w:val="28"/>
          <w:szCs w:val="28"/>
        </w:rPr>
        <w:t xml:space="preserve"> SCUOLABUS </w:t>
      </w:r>
    </w:p>
    <w:p w:rsidR="0032374E" w:rsidRDefault="0032374E" w:rsidP="00394B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A.S 2019 – 2020</w:t>
      </w:r>
    </w:p>
    <w:p w:rsidR="0032374E" w:rsidRDefault="0032374E" w:rsidP="0032374E">
      <w:pPr>
        <w:rPr>
          <w:b/>
          <w:sz w:val="28"/>
          <w:szCs w:val="28"/>
        </w:rPr>
      </w:pPr>
    </w:p>
    <w:p w:rsidR="0032374E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Vergari Matteo </w:t>
      </w:r>
    </w:p>
    <w:p w:rsidR="0032374E" w:rsidRDefault="0032374E" w:rsidP="003237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Rabbai</w:t>
      </w:r>
      <w:proofErr w:type="spellEnd"/>
      <w:r>
        <w:rPr>
          <w:b/>
          <w:sz w:val="28"/>
          <w:szCs w:val="28"/>
        </w:rPr>
        <w:t xml:space="preserve"> Federico </w:t>
      </w:r>
    </w:p>
    <w:p w:rsidR="0032374E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Magagnini Leonardo</w:t>
      </w:r>
    </w:p>
    <w:p w:rsidR="0032374E" w:rsidRDefault="0032374E" w:rsidP="003237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Lavini</w:t>
      </w:r>
      <w:proofErr w:type="spellEnd"/>
      <w:r>
        <w:rPr>
          <w:b/>
          <w:sz w:val="28"/>
          <w:szCs w:val="28"/>
        </w:rPr>
        <w:t xml:space="preserve"> Asia</w:t>
      </w:r>
    </w:p>
    <w:p w:rsidR="0032374E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Arce Camilla</w:t>
      </w:r>
    </w:p>
    <w:p w:rsidR="0032374E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Nori Andrea</w:t>
      </w:r>
    </w:p>
    <w:p w:rsidR="0032374E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Mazzetti Riccardo</w:t>
      </w:r>
    </w:p>
    <w:p w:rsidR="0032374E" w:rsidRDefault="0032374E" w:rsidP="003237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Bortuzzo</w:t>
      </w:r>
      <w:proofErr w:type="spellEnd"/>
      <w:r>
        <w:rPr>
          <w:b/>
          <w:sz w:val="28"/>
          <w:szCs w:val="28"/>
        </w:rPr>
        <w:t xml:space="preserve"> Nicolas</w:t>
      </w:r>
    </w:p>
    <w:p w:rsidR="009B72A5" w:rsidRDefault="0032374E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Pallotti Martina</w:t>
      </w:r>
    </w:p>
    <w:p w:rsidR="00A36904" w:rsidRDefault="00A36904" w:rsidP="0032374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Coppola Alyssa</w:t>
      </w:r>
      <w:bookmarkStart w:id="1" w:name="_GoBack"/>
      <w:bookmarkEnd w:id="1"/>
    </w:p>
    <w:p w:rsidR="00394B79" w:rsidRDefault="00394B79" w:rsidP="00394B79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</w:p>
    <w:p w:rsidR="00394B79" w:rsidRPr="00F069FB" w:rsidRDefault="00394B79" w:rsidP="00394B79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</w:p>
    <w:p w:rsidR="00B51B19" w:rsidRPr="00B51B19" w:rsidRDefault="00B51B19" w:rsidP="00B51B19"/>
    <w:p w:rsidR="0043170A" w:rsidRPr="0043170A" w:rsidRDefault="0043170A" w:rsidP="0043170A">
      <w:pPr>
        <w:spacing w:after="0"/>
        <w:ind w:left="3969"/>
        <w:jc w:val="center"/>
        <w:rPr>
          <w:rFonts w:ascii="Arial" w:hAnsi="Arial" w:cs="Arial"/>
        </w:rPr>
      </w:pPr>
    </w:p>
    <w:sectPr w:rsidR="0043170A" w:rsidRPr="0043170A" w:rsidSect="009D749C">
      <w:footerReference w:type="default" r:id="rId10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4DA" w:rsidRDefault="002854DA" w:rsidP="00F82294">
      <w:pPr>
        <w:spacing w:after="0" w:line="240" w:lineRule="auto"/>
      </w:pPr>
      <w:r>
        <w:separator/>
      </w:r>
    </w:p>
  </w:endnote>
  <w:endnote w:type="continuationSeparator" w:id="0">
    <w:p w:rsidR="002854DA" w:rsidRDefault="002854DA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2854DA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2854D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D06201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D06201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32374E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D06201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4DA" w:rsidRDefault="002854DA" w:rsidP="00F82294">
      <w:pPr>
        <w:spacing w:after="0" w:line="240" w:lineRule="auto"/>
      </w:pPr>
      <w:r>
        <w:separator/>
      </w:r>
    </w:p>
  </w:footnote>
  <w:footnote w:type="continuationSeparator" w:id="0">
    <w:p w:rsidR="002854DA" w:rsidRDefault="002854DA" w:rsidP="00F8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6B5771"/>
    <w:multiLevelType w:val="hybridMultilevel"/>
    <w:tmpl w:val="94F87230"/>
    <w:lvl w:ilvl="0" w:tplc="2EE21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AA1"/>
    <w:rsid w:val="000D571A"/>
    <w:rsid w:val="002854DA"/>
    <w:rsid w:val="00293DAF"/>
    <w:rsid w:val="0032374E"/>
    <w:rsid w:val="00334F18"/>
    <w:rsid w:val="00394B79"/>
    <w:rsid w:val="003957EB"/>
    <w:rsid w:val="0043170A"/>
    <w:rsid w:val="00502394"/>
    <w:rsid w:val="0056374B"/>
    <w:rsid w:val="005D27CF"/>
    <w:rsid w:val="0062476D"/>
    <w:rsid w:val="006C55CE"/>
    <w:rsid w:val="006D2AA1"/>
    <w:rsid w:val="00716D83"/>
    <w:rsid w:val="007265CF"/>
    <w:rsid w:val="00825044"/>
    <w:rsid w:val="00871509"/>
    <w:rsid w:val="009B72A5"/>
    <w:rsid w:val="009C3883"/>
    <w:rsid w:val="00A07AFA"/>
    <w:rsid w:val="00A14EE6"/>
    <w:rsid w:val="00A36904"/>
    <w:rsid w:val="00AD2C5A"/>
    <w:rsid w:val="00B51B19"/>
    <w:rsid w:val="00CF1FA1"/>
    <w:rsid w:val="00D06201"/>
    <w:rsid w:val="00D5111C"/>
    <w:rsid w:val="00E4535D"/>
    <w:rsid w:val="00F8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E08EA"/>
  <w15:docId w15:val="{46A84332-0A12-4F93-BD8D-8A0A073C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  <w:style w:type="paragraph" w:styleId="Paragrafoelenco">
    <w:name w:val="List Paragraph"/>
    <w:basedOn w:val="Normale"/>
    <w:uiPriority w:val="34"/>
    <w:qFormat/>
    <w:rsid w:val="00394B7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9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maurizio  farnetti</cp:lastModifiedBy>
  <cp:revision>6</cp:revision>
  <dcterms:created xsi:type="dcterms:W3CDTF">2019-09-10T14:32:00Z</dcterms:created>
  <dcterms:modified xsi:type="dcterms:W3CDTF">2019-09-11T11:08:00Z</dcterms:modified>
</cp:coreProperties>
</file>